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6C2" w:rsidRDefault="00AD3CE8">
      <w:r>
        <w:rPr>
          <w:noProof/>
        </w:rPr>
        <mc:AlternateContent>
          <mc:Choice Requires="wps">
            <w:drawing>
              <wp:anchor distT="0" distB="0" distL="114300" distR="114300" simplePos="0" relativeHeight="251653117" behindDoc="0" locked="0" layoutInCell="1" allowOverlap="1" wp14:anchorId="08811393" wp14:editId="5AD8A46D">
                <wp:simplePos x="0" y="0"/>
                <wp:positionH relativeFrom="column">
                  <wp:posOffset>-2088598</wp:posOffset>
                </wp:positionH>
                <wp:positionV relativeFrom="page">
                  <wp:posOffset>-609600</wp:posOffset>
                </wp:positionV>
                <wp:extent cx="6668770" cy="3150235"/>
                <wp:effectExtent l="0" t="0" r="0" b="0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8770" cy="3150235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6A14A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" o:spid="_x0000_s1026" type="#_x0000_t120" style="position:absolute;margin-left:-164.45pt;margin-top:-48pt;width:525.1pt;height:248.05pt;z-index:2516531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" fillcolor="#c7e2fa [660]" stroked="f">
                <w10:wrap anchory="page"/>
              </v:shape>
            </w:pict>
          </mc:Fallback>
        </mc:AlternateContent>
      </w:r>
      <w:r w:rsidR="00E72D0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28C203" wp14:editId="6AA7D3D0">
                <wp:simplePos x="0" y="0"/>
                <wp:positionH relativeFrom="column">
                  <wp:posOffset>552449</wp:posOffset>
                </wp:positionH>
                <wp:positionV relativeFrom="paragraph">
                  <wp:posOffset>47625</wp:posOffset>
                </wp:positionV>
                <wp:extent cx="6317615" cy="1165860"/>
                <wp:effectExtent l="0" t="0" r="26035" b="1524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7615" cy="1165860"/>
                        </a:xfrm>
                        <a:prstGeom prst="rect">
                          <a:avLst/>
                        </a:prstGeom>
                        <a:solidFill>
                          <a:srgbClr val="00A4DE"/>
                        </a:solidFill>
                        <a:ln w="9525">
                          <a:solidFill>
                            <a:srgbClr val="00A4D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78C" w:rsidRPr="00E62756" w:rsidRDefault="0068378C" w:rsidP="00E62756">
                            <w:pPr>
                              <w:spacing w:after="0" w:line="4800" w:lineRule="auto"/>
                              <w:rPr>
                                <w:rFonts w:ascii="Candara" w:hAnsi="Candar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8C203" id="Rectangle 3" o:spid="_x0000_s1026" style="position:absolute;margin-left:43.5pt;margin-top:3.75pt;width:497.45pt;height:91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" fillcolor="#00a4de" strokecolor="#00a4de">
                <v:textbox>
                  <w:txbxContent>
                    <w:p w:rsidR="0068378C" w:rsidRPr="00E62756" w:rsidRDefault="0068378C" w:rsidP="00E62756">
                      <w:pPr>
                        <w:spacing w:after="0" w:line="4800" w:lineRule="auto"/>
                        <w:rPr>
                          <w:rFonts w:ascii="Candara" w:hAnsi="Candara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 w:rsidR="005B07E6">
        <w:t>Ahel</w:t>
      </w:r>
      <w:proofErr w:type="spellEnd"/>
    </w:p>
    <w:p w:rsidR="002E66C2" w:rsidRPr="002E66C2" w:rsidRDefault="002E66C2" w:rsidP="002E66C2"/>
    <w:p w:rsidR="002E66C2" w:rsidRPr="002E66C2" w:rsidRDefault="002E66C2" w:rsidP="002E66C2"/>
    <w:p w:rsidR="002E66C2" w:rsidRPr="002E66C2" w:rsidRDefault="002E66C2" w:rsidP="002E66C2"/>
    <w:p w:rsidR="002E66C2" w:rsidRPr="002E66C2" w:rsidRDefault="002E66C2" w:rsidP="002E66C2"/>
    <w:p w:rsidR="002E66C2" w:rsidRPr="002E66C2" w:rsidRDefault="002E0FE1" w:rsidP="002E0FE1">
      <w:pPr>
        <w:tabs>
          <w:tab w:val="left" w:pos="6319"/>
        </w:tabs>
      </w:pPr>
      <w:r>
        <w:tab/>
      </w:r>
    </w:p>
    <w:p w:rsidR="002E66C2" w:rsidRPr="002E66C2" w:rsidRDefault="00EB0905" w:rsidP="00EB0905">
      <w:pPr>
        <w:tabs>
          <w:tab w:val="left" w:pos="7802"/>
        </w:tabs>
      </w:pPr>
      <w:r>
        <w:tab/>
      </w:r>
    </w:p>
    <w:p w:rsidR="002E66C2" w:rsidRPr="002E66C2" w:rsidRDefault="00287CD8" w:rsidP="002E66C2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1" layoutInCell="1" allowOverlap="1" wp14:anchorId="7F60D9FF" wp14:editId="41981594">
                <wp:simplePos x="0" y="0"/>
                <wp:positionH relativeFrom="column">
                  <wp:posOffset>-1167130</wp:posOffset>
                </wp:positionH>
                <wp:positionV relativeFrom="page">
                  <wp:posOffset>3580765</wp:posOffset>
                </wp:positionV>
                <wp:extent cx="3495675" cy="4857115"/>
                <wp:effectExtent l="0" t="0" r="28575" b="1968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4857115"/>
                          <a:chOff x="0" y="0"/>
                          <a:chExt cx="3619500" cy="48387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0"/>
                            <a:ext cx="3134995" cy="4819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traight Connector 17"/>
                        <wps:cNvCnPr/>
                        <wps:spPr>
                          <a:xfrm>
                            <a:off x="0" y="4838700"/>
                            <a:ext cx="3619500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EB0E1" id="Group 21" o:spid="_x0000_s1026" style="position:absolute;margin-left:-91.9pt;margin-top:281.95pt;width:275.25pt;height:382.45pt;z-index:251679744;mso-position-vertical-relative:page;mso-width-relative:margin;mso-height-relative:margin" coordsize="36195,48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4000;width:31350;height:48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+teq/AAAA2wAAAA8AAABkcnMvZG93bnJldi54bWxET82KwjAQvi/4DmEEb2uqhyLVKCrKuniQ&#10;VR9gaKZNtZmUJlvr228EYW/z8f3OYtXbWnTU+sqxgsk4AUGcO11xqeB62X/OQPiArLF2TAqe5GG1&#10;HHwsMNPuwT/UnUMpYgj7DBWYEJpMSp8bsujHriGOXOFaiyHCtpS6xUcMt7WcJkkqLVYcGww2tDWU&#10;38+/VsE+PSThdiy+uNNHsytMc9rob6VGw349BxGoD//it/ug4/wUXr/EA+Ty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vrXqvwAAANsAAAAPAAAAAAAAAAAAAAAAAJ8CAABk&#10;cnMvZG93bnJldi54bWxQSwUGAAAAAAQABAD3AAAAiwMAAAAA&#10;">
                  <v:imagedata r:id="rId9" o:title=""/>
                  <v:path arrowok="t"/>
                </v:shape>
                <v:line id="Straight Connector 17" o:spid="_x0000_s1028" style="position:absolute;visibility:visible;mso-wrap-style:square" from="0,48387" to="36195,48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hOYMAAAADbAAAADwAAAGRycy9kb3ducmV2LnhtbERP3WrCMBS+H/gO4Qi7m4kdOKlGUcdg&#10;IgysPsChObbV5qQ0mca3N8Jgd+fj+z3zZbStuFLvG8caxiMFgrh0puFKw/Hw9TYF4QOywdYxabiT&#10;h+Vi8DLH3Lgb7+lahEqkEPY5aqhD6HIpfVmTRT9yHXHiTq63GBLsK2l6vKVw28pMqYm02HBqqLGj&#10;TU3lpfi1GrLYvav1jz2HnTods609RxM/tX4dxtUMRKAY/sV/7m+T5n/A85d0gF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V4TmDAAAAA2wAAAA8AAAAAAAAAAAAAAAAA&#10;oQIAAGRycy9kb3ducmV2LnhtbFBLBQYAAAAABAAEAPkAAACOAwAAAAA=&#10;" strokecolor="#5deff6 [1942]" strokeweight="1.75pt"/>
                <w10:wrap anchory="page"/>
                <w10:anchorlock/>
              </v:group>
            </w:pict>
          </mc:Fallback>
        </mc:AlternateContent>
      </w:r>
    </w:p>
    <w:p w:rsidR="002E66C2" w:rsidRPr="002E66C2" w:rsidRDefault="002E66C2" w:rsidP="002E66C2"/>
    <w:p w:rsidR="002E66C2" w:rsidRPr="002E66C2" w:rsidRDefault="002E66C2" w:rsidP="002E66C2"/>
    <w:p w:rsidR="002E66C2" w:rsidRPr="002E66C2" w:rsidRDefault="002E66C2" w:rsidP="002E66C2"/>
    <w:p w:rsidR="002E66C2" w:rsidRPr="002E66C2" w:rsidRDefault="002E66C2" w:rsidP="002E66C2"/>
    <w:p w:rsidR="002E66C2" w:rsidRPr="002E66C2" w:rsidRDefault="0082051F" w:rsidP="0082051F">
      <w:pPr>
        <w:tabs>
          <w:tab w:val="left" w:pos="900"/>
        </w:tabs>
      </w:pPr>
      <w:r>
        <w:tab/>
      </w:r>
    </w:p>
    <w:p w:rsidR="002E66C2" w:rsidRPr="002E66C2" w:rsidRDefault="002E66C2" w:rsidP="002E66C2"/>
    <w:p w:rsidR="002E66C2" w:rsidRPr="002E66C2" w:rsidRDefault="002E66C2" w:rsidP="002E66C2"/>
    <w:p w:rsidR="002E66C2" w:rsidRPr="002E66C2" w:rsidRDefault="002E66C2" w:rsidP="002E66C2"/>
    <w:p w:rsidR="002E66C2" w:rsidRPr="002E66C2" w:rsidRDefault="002E66C2" w:rsidP="002E66C2"/>
    <w:p w:rsidR="002E66C2" w:rsidRDefault="002E66C2" w:rsidP="002E66C2"/>
    <w:p w:rsidR="002E66C2" w:rsidRPr="002E66C2" w:rsidRDefault="002E66C2" w:rsidP="002E66C2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 wp14:anchorId="5633F67B" wp14:editId="2283C1B9">
            <wp:simplePos x="0" y="0"/>
            <wp:positionH relativeFrom="column">
              <wp:posOffset>5459730</wp:posOffset>
            </wp:positionH>
            <wp:positionV relativeFrom="paragraph">
              <wp:posOffset>6421120</wp:posOffset>
            </wp:positionV>
            <wp:extent cx="1365885" cy="773430"/>
            <wp:effectExtent l="19050" t="0" r="5715" b="0"/>
            <wp:wrapNone/>
            <wp:docPr id="19" name="Picture 8" descr="f5l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5la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7734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 wp14:anchorId="33ABA568" wp14:editId="5AF56065">
            <wp:simplePos x="0" y="0"/>
            <wp:positionH relativeFrom="column">
              <wp:posOffset>5459730</wp:posOffset>
            </wp:positionH>
            <wp:positionV relativeFrom="paragraph">
              <wp:posOffset>6421120</wp:posOffset>
            </wp:positionV>
            <wp:extent cx="1365885" cy="773430"/>
            <wp:effectExtent l="19050" t="0" r="5715" b="0"/>
            <wp:wrapNone/>
            <wp:docPr id="20" name="Picture 9" descr="f5l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5la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7734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E66C2" w:rsidRPr="002E66C2" w:rsidRDefault="002E66C2" w:rsidP="002E66C2"/>
    <w:p w:rsidR="002E66C2" w:rsidRPr="002E66C2" w:rsidRDefault="008E3E57" w:rsidP="002E66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1" layoutInCell="1" allowOverlap="1" wp14:anchorId="62D7660F" wp14:editId="7C73415C">
                <wp:simplePos x="0" y="0"/>
                <wp:positionH relativeFrom="column">
                  <wp:posOffset>-704850</wp:posOffset>
                </wp:positionH>
                <wp:positionV relativeFrom="page">
                  <wp:posOffset>8582025</wp:posOffset>
                </wp:positionV>
                <wp:extent cx="4981575" cy="11658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116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BB9" w:rsidRPr="0049115E" w:rsidRDefault="00295C47" w:rsidP="0049115E">
                            <w:pPr>
                              <w:spacing w:after="0"/>
                              <w:rPr>
                                <w:rFonts w:ascii="Capriola" w:hAnsi="Capriola"/>
                                <w:color w:val="17406D" w:themeColor="text2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priola" w:hAnsi="Capriola"/>
                                <w:color w:val="17406D" w:themeColor="text2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Learn more a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apriola" w:hAnsi="Capriola"/>
                                <w:color w:val="17406D" w:themeColor="text2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bout</w:t>
                            </w:r>
                            <w:r w:rsidR="00E72D09" w:rsidRPr="0049115E">
                              <w:rPr>
                                <w:rFonts w:ascii="Capriola" w:hAnsi="Capriola"/>
                                <w:color w:val="17406D" w:themeColor="text2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510823" w:rsidRPr="0049115E">
                              <w:rPr>
                                <w:rFonts w:ascii="Capriola" w:hAnsi="Capriola"/>
                                <w:color w:val="17406D" w:themeColor="text2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Welcome</w:t>
                            </w:r>
                            <w:r w:rsidR="00E72D09" w:rsidRPr="0049115E">
                              <w:rPr>
                                <w:rFonts w:ascii="Capriola" w:hAnsi="Capriola"/>
                                <w:color w:val="17406D" w:themeColor="text2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Baby</w:t>
                            </w:r>
                            <w:r>
                              <w:rPr>
                                <w:rFonts w:ascii="Capriola" w:hAnsi="Capriola"/>
                                <w:color w:val="17406D" w:themeColor="text2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9115E">
                              <w:rPr>
                                <w:rFonts w:ascii="Capriola" w:hAnsi="Capriola"/>
                                <w:color w:val="17406D" w:themeColor="text2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</w:t>
                            </w:r>
                          </w:p>
                          <w:p w:rsidR="008E3E57" w:rsidRPr="0049115E" w:rsidRDefault="00295C47" w:rsidP="0049115E">
                            <w:pPr>
                              <w:spacing w:after="0"/>
                              <w:rPr>
                                <w:rFonts w:ascii="Capriola" w:hAnsi="Capriola"/>
                                <w:color w:val="17406D" w:themeColor="text2"/>
                                <w:sz w:val="4"/>
                                <w:szCs w:val="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priola" w:hAnsi="Capriola"/>
                                <w:color w:val="17406D" w:themeColor="text2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Capriola" w:hAnsi="Capriola"/>
                                <w:color w:val="17406D" w:themeColor="text2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hospital</w:t>
                            </w:r>
                            <w:proofErr w:type="gramEnd"/>
                            <w:r>
                              <w:rPr>
                                <w:rFonts w:ascii="Capriola" w:hAnsi="Capriola"/>
                                <w:color w:val="17406D" w:themeColor="text2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name]</w:t>
                            </w:r>
                            <w:r w:rsidR="00510823" w:rsidRPr="0049115E">
                              <w:rPr>
                                <w:rFonts w:ascii="Capriola" w:hAnsi="Capriola"/>
                                <w:color w:val="17406D" w:themeColor="text2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</w:p>
                          <w:p w:rsidR="00510823" w:rsidRPr="00510823" w:rsidRDefault="00295C47" w:rsidP="00510823">
                            <w:pPr>
                              <w:spacing w:after="0"/>
                              <w:rPr>
                                <w:color w:val="0F6FC6" w:themeColor="accent1"/>
                                <w:sz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F6FC6" w:themeColor="accent1"/>
                                <w:sz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color w:val="0F6FC6" w:themeColor="accent1"/>
                                <w:sz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phone</w:t>
                            </w:r>
                            <w:proofErr w:type="gramEnd"/>
                            <w:r>
                              <w:rPr>
                                <w:color w:val="0F6FC6" w:themeColor="accent1"/>
                                <w:sz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number]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766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55.5pt;margin-top:675.75pt;width:392.25pt;height:91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" filled="f" stroked="f">
                <v:textbox>
                  <w:txbxContent>
                    <w:p w:rsidR="00A50BB9" w:rsidRPr="0049115E" w:rsidRDefault="00295C47" w:rsidP="0049115E">
                      <w:pPr>
                        <w:spacing w:after="0"/>
                        <w:rPr>
                          <w:rFonts w:ascii="Capriola" w:hAnsi="Capriola"/>
                          <w:color w:val="17406D" w:themeColor="text2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priola" w:hAnsi="Capriola"/>
                          <w:color w:val="17406D" w:themeColor="text2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Learn more a</w:t>
                      </w:r>
                      <w:bookmarkStart w:id="1" w:name="_GoBack"/>
                      <w:bookmarkEnd w:id="1"/>
                      <w:r>
                        <w:rPr>
                          <w:rFonts w:ascii="Capriola" w:hAnsi="Capriola"/>
                          <w:color w:val="17406D" w:themeColor="text2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bout</w:t>
                      </w:r>
                      <w:r w:rsidR="00E72D09" w:rsidRPr="0049115E">
                        <w:rPr>
                          <w:rFonts w:ascii="Capriola" w:hAnsi="Capriola"/>
                          <w:color w:val="17406D" w:themeColor="text2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510823" w:rsidRPr="0049115E">
                        <w:rPr>
                          <w:rFonts w:ascii="Capriola" w:hAnsi="Capriola"/>
                          <w:color w:val="17406D" w:themeColor="text2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Welcome</w:t>
                      </w:r>
                      <w:r w:rsidR="00E72D09" w:rsidRPr="0049115E">
                        <w:rPr>
                          <w:rFonts w:ascii="Capriola" w:hAnsi="Capriola"/>
                          <w:color w:val="17406D" w:themeColor="text2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Baby</w:t>
                      </w:r>
                      <w:r>
                        <w:rPr>
                          <w:rFonts w:ascii="Capriola" w:hAnsi="Capriola"/>
                          <w:color w:val="17406D" w:themeColor="text2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9115E">
                        <w:rPr>
                          <w:rFonts w:ascii="Capriola" w:hAnsi="Capriola"/>
                          <w:color w:val="17406D" w:themeColor="text2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at</w:t>
                      </w:r>
                    </w:p>
                    <w:p w:rsidR="008E3E57" w:rsidRPr="0049115E" w:rsidRDefault="00295C47" w:rsidP="0049115E">
                      <w:pPr>
                        <w:spacing w:after="0"/>
                        <w:rPr>
                          <w:rFonts w:ascii="Capriola" w:hAnsi="Capriola"/>
                          <w:color w:val="17406D" w:themeColor="text2"/>
                          <w:sz w:val="4"/>
                          <w:szCs w:val="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priola" w:hAnsi="Capriola"/>
                          <w:color w:val="17406D" w:themeColor="text2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[</w:t>
                      </w:r>
                      <w:proofErr w:type="gramStart"/>
                      <w:r>
                        <w:rPr>
                          <w:rFonts w:ascii="Capriola" w:hAnsi="Capriola"/>
                          <w:color w:val="17406D" w:themeColor="text2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hospital</w:t>
                      </w:r>
                      <w:proofErr w:type="gramEnd"/>
                      <w:r>
                        <w:rPr>
                          <w:rFonts w:ascii="Capriola" w:hAnsi="Capriola"/>
                          <w:color w:val="17406D" w:themeColor="text2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name]</w:t>
                      </w:r>
                      <w:r w:rsidR="00510823" w:rsidRPr="0049115E">
                        <w:rPr>
                          <w:rFonts w:ascii="Capriola" w:hAnsi="Capriola"/>
                          <w:color w:val="17406D" w:themeColor="text2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</w:p>
                    <w:p w:rsidR="00510823" w:rsidRPr="00510823" w:rsidRDefault="00295C47" w:rsidP="00510823">
                      <w:pPr>
                        <w:spacing w:after="0"/>
                        <w:rPr>
                          <w:color w:val="0F6FC6" w:themeColor="accent1"/>
                          <w:sz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F6FC6" w:themeColor="accent1"/>
                          <w:sz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[</w:t>
                      </w:r>
                      <w:proofErr w:type="gramStart"/>
                      <w:r>
                        <w:rPr>
                          <w:color w:val="0F6FC6" w:themeColor="accent1"/>
                          <w:sz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phone</w:t>
                      </w:r>
                      <w:proofErr w:type="gramEnd"/>
                      <w:r>
                        <w:rPr>
                          <w:color w:val="0F6FC6" w:themeColor="accent1"/>
                          <w:sz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number]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2E66C2" w:rsidRPr="002E66C2" w:rsidRDefault="002E66C2" w:rsidP="002E66C2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 wp14:anchorId="7F089A46" wp14:editId="08136FB6">
            <wp:simplePos x="0" y="0"/>
            <wp:positionH relativeFrom="column">
              <wp:posOffset>5459730</wp:posOffset>
            </wp:positionH>
            <wp:positionV relativeFrom="paragraph">
              <wp:posOffset>6421120</wp:posOffset>
            </wp:positionV>
            <wp:extent cx="1365885" cy="773430"/>
            <wp:effectExtent l="19050" t="0" r="5715" b="0"/>
            <wp:wrapNone/>
            <wp:docPr id="18" name="Picture 7" descr="f5l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5la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7734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E66C2" w:rsidRDefault="008E3E57" w:rsidP="008E3E57">
      <w:pPr>
        <w:tabs>
          <w:tab w:val="left" w:pos="5250"/>
        </w:tabs>
        <w:rPr>
          <w:noProof/>
        </w:rPr>
      </w:pPr>
      <w:r>
        <w:tab/>
      </w:r>
    </w:p>
    <w:p w:rsidR="00A50BB9" w:rsidRDefault="00A50BB9" w:rsidP="008E3E57">
      <w:pPr>
        <w:tabs>
          <w:tab w:val="left" w:pos="5250"/>
        </w:tabs>
      </w:pPr>
    </w:p>
    <w:p w:rsidR="002E66C2" w:rsidRDefault="00295C47" w:rsidP="002E66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BA6E02F" wp14:editId="4BF36CC6">
                <wp:simplePos x="0" y="0"/>
                <wp:positionH relativeFrom="column">
                  <wp:posOffset>1571624</wp:posOffset>
                </wp:positionH>
                <wp:positionV relativeFrom="paragraph">
                  <wp:posOffset>541655</wp:posOffset>
                </wp:positionV>
                <wp:extent cx="1724025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C47" w:rsidRPr="00295C47" w:rsidRDefault="00295C47" w:rsidP="00295C4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295C47">
                              <w:rPr>
                                <w:sz w:val="28"/>
                              </w:rPr>
                              <w:t>[</w:t>
                            </w:r>
                            <w:proofErr w:type="gramStart"/>
                            <w:r w:rsidRPr="00295C47">
                              <w:rPr>
                                <w:sz w:val="28"/>
                              </w:rPr>
                              <w:t>add</w:t>
                            </w:r>
                            <w:proofErr w:type="gramEnd"/>
                            <w:r w:rsidRPr="00295C47">
                              <w:rPr>
                                <w:sz w:val="28"/>
                              </w:rPr>
                              <w:t xml:space="preserve"> logo here]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A6E02F" id="_x0000_s1028" type="#_x0000_t202" style="position:absolute;margin-left:123.75pt;margin-top:42.65pt;width:135.7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" filled="f" stroked="f">
                <v:textbox style="mso-fit-shape-to-text:t">
                  <w:txbxContent>
                    <w:p w:rsidR="00295C47" w:rsidRPr="00295C47" w:rsidRDefault="00295C47" w:rsidP="00295C47">
                      <w:pPr>
                        <w:jc w:val="center"/>
                        <w:rPr>
                          <w:sz w:val="28"/>
                        </w:rPr>
                      </w:pPr>
                      <w:r w:rsidRPr="00295C47">
                        <w:rPr>
                          <w:sz w:val="28"/>
                        </w:rPr>
                        <w:t>[</w:t>
                      </w:r>
                      <w:proofErr w:type="gramStart"/>
                      <w:r w:rsidRPr="00295C47">
                        <w:rPr>
                          <w:sz w:val="28"/>
                        </w:rPr>
                        <w:t>add</w:t>
                      </w:r>
                      <w:proofErr w:type="gramEnd"/>
                      <w:r w:rsidRPr="00295C47">
                        <w:rPr>
                          <w:sz w:val="28"/>
                        </w:rPr>
                        <w:t xml:space="preserve"> logo here]</w:t>
                      </w:r>
                    </w:p>
                  </w:txbxContent>
                </v:textbox>
              </v:shape>
            </w:pict>
          </mc:Fallback>
        </mc:AlternateContent>
      </w:r>
    </w:p>
    <w:p w:rsidR="002F033F" w:rsidRDefault="002F033F" w:rsidP="003F4B7F">
      <w:pPr>
        <w:tabs>
          <w:tab w:val="left" w:pos="6942"/>
        </w:tabs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21E80AB" wp14:editId="073AD83F">
            <wp:simplePos x="0" y="0"/>
            <wp:positionH relativeFrom="column">
              <wp:posOffset>-352425</wp:posOffset>
            </wp:positionH>
            <wp:positionV relativeFrom="page">
              <wp:posOffset>161925</wp:posOffset>
            </wp:positionV>
            <wp:extent cx="2130552" cy="2231136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52" cy="2231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33F" w:rsidRPr="002F033F" w:rsidRDefault="002F033F" w:rsidP="002F033F"/>
    <w:p w:rsidR="002F033F" w:rsidRPr="002F033F" w:rsidRDefault="002F033F" w:rsidP="002F033F"/>
    <w:p w:rsidR="002F033F" w:rsidRPr="002F033F" w:rsidRDefault="002F033F" w:rsidP="002F033F"/>
    <w:p w:rsidR="002F033F" w:rsidRPr="002F033F" w:rsidRDefault="002F033F" w:rsidP="002F033F"/>
    <w:p w:rsidR="002F033F" w:rsidRPr="002F033F" w:rsidRDefault="002F033F" w:rsidP="002F033F"/>
    <w:p w:rsidR="002F033F" w:rsidRPr="002F033F" w:rsidRDefault="002F033F" w:rsidP="002F033F"/>
    <w:p w:rsidR="002F033F" w:rsidRPr="002F033F" w:rsidRDefault="002F033F" w:rsidP="002F033F"/>
    <w:p w:rsidR="002F033F" w:rsidRPr="002F033F" w:rsidRDefault="002F033F" w:rsidP="002F033F"/>
    <w:p w:rsidR="002F033F" w:rsidRPr="002F033F" w:rsidRDefault="002F033F" w:rsidP="002F033F"/>
    <w:p w:rsidR="002F033F" w:rsidRPr="002F033F" w:rsidRDefault="002F033F" w:rsidP="002F033F"/>
    <w:p w:rsidR="002F033F" w:rsidRPr="002F033F" w:rsidRDefault="002F033F" w:rsidP="002F033F"/>
    <w:p w:rsidR="002F033F" w:rsidRPr="002F033F" w:rsidRDefault="002F033F" w:rsidP="002F033F"/>
    <w:p w:rsidR="002F033F" w:rsidRPr="002F033F" w:rsidRDefault="002F033F" w:rsidP="002F033F"/>
    <w:p w:rsidR="002F033F" w:rsidRPr="002F033F" w:rsidRDefault="002F033F" w:rsidP="002F033F"/>
    <w:p w:rsidR="002F033F" w:rsidRPr="002F033F" w:rsidRDefault="002F033F" w:rsidP="002F033F"/>
    <w:p w:rsidR="002F033F" w:rsidRPr="002F033F" w:rsidRDefault="002F033F" w:rsidP="002F033F"/>
    <w:p w:rsidR="002F033F" w:rsidRPr="002F033F" w:rsidRDefault="002F033F" w:rsidP="002F033F"/>
    <w:p w:rsidR="002F033F" w:rsidRPr="002F033F" w:rsidRDefault="002F033F" w:rsidP="002F033F"/>
    <w:p w:rsidR="002F033F" w:rsidRPr="002F033F" w:rsidRDefault="002F033F" w:rsidP="002F033F"/>
    <w:p w:rsidR="002F033F" w:rsidRPr="002F033F" w:rsidRDefault="002F033F" w:rsidP="002F033F"/>
    <w:p w:rsidR="002F033F" w:rsidRPr="002F033F" w:rsidRDefault="002F033F" w:rsidP="002F033F"/>
    <w:p w:rsidR="002F033F" w:rsidRPr="002F033F" w:rsidRDefault="002F033F" w:rsidP="002F033F"/>
    <w:p w:rsidR="002F033F" w:rsidRDefault="002F033F" w:rsidP="003F4B7F">
      <w:pPr>
        <w:tabs>
          <w:tab w:val="left" w:pos="6942"/>
        </w:tabs>
      </w:pPr>
    </w:p>
    <w:p w:rsidR="00F05E4C" w:rsidRPr="002E66C2" w:rsidRDefault="005313E4" w:rsidP="003F4B7F">
      <w:pPr>
        <w:tabs>
          <w:tab w:val="left" w:pos="6942"/>
        </w:tabs>
      </w:pPr>
      <w:r w:rsidRPr="002F033F">
        <w:br w:type="page"/>
      </w:r>
      <w:r w:rsidR="00450D9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117B9B" wp14:editId="19BFD788">
                <wp:simplePos x="0" y="0"/>
                <wp:positionH relativeFrom="column">
                  <wp:posOffset>-2372995</wp:posOffset>
                </wp:positionH>
                <wp:positionV relativeFrom="paragraph">
                  <wp:posOffset>7615555</wp:posOffset>
                </wp:positionV>
                <wp:extent cx="5621020" cy="2690495"/>
                <wp:effectExtent l="8255" t="5080" r="9525" b="9525"/>
                <wp:wrapNone/>
                <wp:docPr id="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1020" cy="2690495"/>
                        </a:xfrm>
                        <a:prstGeom prst="flowChartConnector">
                          <a:avLst/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A1EF1" id="AutoShape 16" o:spid="_x0000_s1026" type="#_x0000_t120" style="position:absolute;margin-left:-186.85pt;margin-top:599.65pt;width:442.6pt;height:211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" fillcolor="#54a738 [2408]" strokecolor="#54a738 [2408]"/>
            </w:pict>
          </mc:Fallback>
        </mc:AlternateContent>
      </w:r>
    </w:p>
    <w:sectPr w:rsidR="00F05E4C" w:rsidRPr="002E66C2" w:rsidSect="00C71BAB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5C47" w:rsidRDefault="00295C47" w:rsidP="00DC0F19">
      <w:pPr>
        <w:spacing w:after="0" w:line="240" w:lineRule="auto"/>
      </w:pPr>
      <w:r>
        <w:separator/>
      </w:r>
    </w:p>
  </w:endnote>
  <w:endnote w:type="continuationSeparator" w:id="0">
    <w:p w:rsidR="00295C47" w:rsidRDefault="00295C47" w:rsidP="00DC0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priola">
    <w:panose1 w:val="02010603030502060004"/>
    <w:charset w:val="00"/>
    <w:family w:val="auto"/>
    <w:pitch w:val="variable"/>
    <w:sig w:usb0="A00000A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D96" w:rsidRDefault="008E3E5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>
              <wp:simplePos x="0" y="0"/>
              <wp:positionH relativeFrom="column">
                <wp:posOffset>-2000250</wp:posOffset>
              </wp:positionH>
              <wp:positionV relativeFrom="page">
                <wp:posOffset>7839075</wp:posOffset>
              </wp:positionV>
              <wp:extent cx="6629400" cy="2660904"/>
              <wp:effectExtent l="19050" t="38100" r="19050" b="44450"/>
              <wp:wrapNone/>
              <wp:docPr id="7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47408">
                        <a:off x="0" y="0"/>
                        <a:ext cx="6629400" cy="2660904"/>
                      </a:xfrm>
                      <a:prstGeom prst="flowChartConnector">
                        <a:avLst/>
                      </a:prstGeom>
                      <a:solidFill>
                        <a:schemeClr val="accent5">
                          <a:lumMod val="75000"/>
                          <a:lumOff val="0"/>
                        </a:schemeClr>
                      </a:solidFill>
                      <a:ln w="9525"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C2B281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5" o:spid="_x0000_s1026" type="#_x0000_t120" style="position:absolute;margin-left:-157.5pt;margin-top:617.25pt;width:522pt;height:209.5pt;rotation:270236fd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" fillcolor="#54a738 [2408]" strokecolor="#54a738 [2408]">
              <w10:wrap anchory="page"/>
              <w10:anchorlock/>
            </v:shape>
          </w:pict>
        </mc:Fallback>
      </mc:AlternateContent>
    </w:r>
    <w:r w:rsidR="002D4D96">
      <w:rPr>
        <w:noProof/>
      </w:rPr>
      <w:drawing>
        <wp:anchor distT="0" distB="0" distL="114300" distR="114300" simplePos="0" relativeHeight="251661312" behindDoc="0" locked="1" layoutInCell="1" allowOverlap="1" wp14:anchorId="1F9E7857" wp14:editId="1D7B6D6F">
          <wp:simplePos x="0" y="0"/>
          <wp:positionH relativeFrom="column">
            <wp:posOffset>4886325</wp:posOffset>
          </wp:positionH>
          <wp:positionV relativeFrom="page">
            <wp:posOffset>9191625</wp:posOffset>
          </wp:positionV>
          <wp:extent cx="1544955" cy="69469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5LA_WelcomeBaby_Colo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71" b="39412"/>
                  <a:stretch/>
                </pic:blipFill>
                <pic:spPr bwMode="auto">
                  <a:xfrm>
                    <a:off x="0" y="0"/>
                    <a:ext cx="1544955" cy="6946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5C47" w:rsidRDefault="00295C47" w:rsidP="00DC0F19">
      <w:pPr>
        <w:spacing w:after="0" w:line="240" w:lineRule="auto"/>
      </w:pPr>
      <w:r>
        <w:separator/>
      </w:r>
    </w:p>
  </w:footnote>
  <w:footnote w:type="continuationSeparator" w:id="0">
    <w:p w:rsidR="00295C47" w:rsidRDefault="00295C47" w:rsidP="00DC0F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880" w:rsidRDefault="00BF091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FA6B18B" wp14:editId="28F5F4AB">
              <wp:simplePos x="0" y="0"/>
              <wp:positionH relativeFrom="column">
                <wp:posOffset>923925</wp:posOffset>
              </wp:positionH>
              <wp:positionV relativeFrom="paragraph">
                <wp:posOffset>-1133475</wp:posOffset>
              </wp:positionV>
              <wp:extent cx="7487920" cy="2324100"/>
              <wp:effectExtent l="0" t="0" r="17780" b="19050"/>
              <wp:wrapNone/>
              <wp:docPr id="1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87920" cy="2324100"/>
                      </a:xfrm>
                      <a:prstGeom prst="flowChartConnector">
                        <a:avLst/>
                      </a:prstGeom>
                      <a:solidFill>
                        <a:srgbClr val="22BCB9"/>
                      </a:solidFill>
                      <a:ln w="9525">
                        <a:solidFill>
                          <a:srgbClr val="FFFFCC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EEC69C"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2" o:spid="_x0000_s1026" type="#_x0000_t120" style="position:absolute;margin-left:72.75pt;margin-top:-89.25pt;width:589.6pt;height:18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" fillcolor="#22bcb9" strokecolor="#ffc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5710F"/>
    <w:multiLevelType w:val="hybridMultilevel"/>
    <w:tmpl w:val="29ECC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579E0"/>
    <w:multiLevelType w:val="hybridMultilevel"/>
    <w:tmpl w:val="55260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49">
      <o:colormru v:ext="edit" colors="#78be20,#00afd8,#0c6,#ff9,#ffc,#00a4d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C47"/>
    <w:rsid w:val="00040982"/>
    <w:rsid w:val="00092856"/>
    <w:rsid w:val="001237C6"/>
    <w:rsid w:val="00162F2E"/>
    <w:rsid w:val="002538B5"/>
    <w:rsid w:val="00287CD8"/>
    <w:rsid w:val="00290D76"/>
    <w:rsid w:val="00295C47"/>
    <w:rsid w:val="002D4D96"/>
    <w:rsid w:val="002E0FE1"/>
    <w:rsid w:val="002E66C2"/>
    <w:rsid w:val="002F033F"/>
    <w:rsid w:val="003F0584"/>
    <w:rsid w:val="003F4B7F"/>
    <w:rsid w:val="00450D93"/>
    <w:rsid w:val="00453BE2"/>
    <w:rsid w:val="0049115E"/>
    <w:rsid w:val="004A0305"/>
    <w:rsid w:val="00510823"/>
    <w:rsid w:val="005313E4"/>
    <w:rsid w:val="005373CF"/>
    <w:rsid w:val="005B07E6"/>
    <w:rsid w:val="005D77A1"/>
    <w:rsid w:val="005E7920"/>
    <w:rsid w:val="0068378C"/>
    <w:rsid w:val="006E5EB0"/>
    <w:rsid w:val="006E7A5F"/>
    <w:rsid w:val="00807880"/>
    <w:rsid w:val="0082051F"/>
    <w:rsid w:val="00893E13"/>
    <w:rsid w:val="008A0C7F"/>
    <w:rsid w:val="008D1612"/>
    <w:rsid w:val="008E3E57"/>
    <w:rsid w:val="009455A7"/>
    <w:rsid w:val="00987049"/>
    <w:rsid w:val="00A50BB9"/>
    <w:rsid w:val="00A72F78"/>
    <w:rsid w:val="00A97E16"/>
    <w:rsid w:val="00AA25BD"/>
    <w:rsid w:val="00AD3CE8"/>
    <w:rsid w:val="00B3216C"/>
    <w:rsid w:val="00BD1F9B"/>
    <w:rsid w:val="00BD52F6"/>
    <w:rsid w:val="00BF091C"/>
    <w:rsid w:val="00BF59B8"/>
    <w:rsid w:val="00C71BAB"/>
    <w:rsid w:val="00C91AAC"/>
    <w:rsid w:val="00CE3747"/>
    <w:rsid w:val="00D252B8"/>
    <w:rsid w:val="00DC0F19"/>
    <w:rsid w:val="00E209F2"/>
    <w:rsid w:val="00E62756"/>
    <w:rsid w:val="00E72D09"/>
    <w:rsid w:val="00EB0905"/>
    <w:rsid w:val="00ED5C34"/>
    <w:rsid w:val="00F00CB1"/>
    <w:rsid w:val="00F0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78be20,#00afd8,#0c6,#ff9,#ffc,#00a4d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5A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09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C0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0F19"/>
  </w:style>
  <w:style w:type="paragraph" w:styleId="Footer">
    <w:name w:val="footer"/>
    <w:basedOn w:val="Normal"/>
    <w:link w:val="FooterChar"/>
    <w:uiPriority w:val="99"/>
    <w:unhideWhenUsed/>
    <w:rsid w:val="00DC0F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0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1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8EF0C6-3A21-4233-85EA-D81FFCEB2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WelcomeBabyFactSheetTemplate.dotx</Template>
  <TotalTime>6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Nish</dc:creator>
  <cp:keywords/>
  <dc:description/>
  <cp:lastModifiedBy>Steve Nish</cp:lastModifiedBy>
  <cp:revision>1</cp:revision>
  <cp:lastPrinted>2016-01-22T23:30:00Z</cp:lastPrinted>
  <dcterms:created xsi:type="dcterms:W3CDTF">2016-02-29T20:34:00Z</dcterms:created>
  <dcterms:modified xsi:type="dcterms:W3CDTF">2016-02-29T20:40:00Z</dcterms:modified>
</cp:coreProperties>
</file>